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E84ED" w14:textId="01E7CC39" w:rsidR="005D7A27" w:rsidRDefault="00331793" w:rsidP="005D7A27">
      <w:pPr>
        <w:pStyle w:val="Headline"/>
        <w:spacing w:line="276" w:lineRule="auto"/>
        <w:jc w:val="center"/>
        <w:rPr>
          <w:lang w:val="de-AT"/>
        </w:rPr>
      </w:pPr>
      <w:r>
        <w:rPr>
          <w:lang w:val="de-AT"/>
        </w:rPr>
        <w:t xml:space="preserve">Der </w:t>
      </w:r>
      <w:r w:rsidR="00B47DBB">
        <w:rPr>
          <w:lang w:val="de-AT"/>
        </w:rPr>
        <w:t>FUSSBALLSOMMER IN SEEFELD</w:t>
      </w:r>
    </w:p>
    <w:p w14:paraId="752E68A3" w14:textId="7BC81B47" w:rsidR="005D7A27" w:rsidRPr="00254BF8" w:rsidRDefault="00B47DBB" w:rsidP="005D7A27">
      <w:pPr>
        <w:pStyle w:val="Subheadline"/>
        <w:jc w:val="center"/>
        <w:rPr>
          <w:sz w:val="22"/>
        </w:rPr>
      </w:pPr>
      <w:r>
        <w:rPr>
          <w:sz w:val="22"/>
        </w:rPr>
        <w:t>QUARTETT AUS EUROPÄISCHEN VEREINEN AUF TRAININGSLAGER AM HOCHPLATEA</w:t>
      </w:r>
      <w:r w:rsidR="00BE030B">
        <w:rPr>
          <w:sz w:val="22"/>
        </w:rPr>
        <w:t>U</w:t>
      </w:r>
    </w:p>
    <w:p w14:paraId="10712EAD" w14:textId="710B4C59" w:rsidR="005D7A27" w:rsidRPr="00422CFB" w:rsidRDefault="00BE030B" w:rsidP="005D7A27">
      <w:pPr>
        <w:pStyle w:val="Flietext"/>
        <w:jc w:val="center"/>
        <w:rPr>
          <w:sz w:val="18"/>
          <w:szCs w:val="18"/>
          <w:lang w:val="de-AT"/>
        </w:rPr>
      </w:pPr>
      <w:r>
        <w:rPr>
          <w:noProof/>
          <w:sz w:val="18"/>
          <w:szCs w:val="18"/>
          <w:lang w:val="de-AT"/>
        </w:rPr>
        <w:drawing>
          <wp:inline distT="0" distB="0" distL="0" distR="0" wp14:anchorId="597CE486" wp14:editId="0B0E1D9F">
            <wp:extent cx="5760720" cy="32385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r w:rsidR="005D7A27">
        <w:rPr>
          <w:sz w:val="18"/>
          <w:szCs w:val="18"/>
          <w:lang w:val="de-AT"/>
        </w:rPr>
        <w:br/>
      </w:r>
      <w:r w:rsidR="005D7A27" w:rsidRPr="00422CFB">
        <w:rPr>
          <w:sz w:val="18"/>
          <w:szCs w:val="18"/>
          <w:lang w:val="de-AT"/>
        </w:rPr>
        <w:t xml:space="preserve">© </w:t>
      </w:r>
      <w:r w:rsidR="005D7A27">
        <w:rPr>
          <w:sz w:val="18"/>
          <w:szCs w:val="18"/>
          <w:lang w:val="de-AT"/>
        </w:rPr>
        <w:t>Region Seefeld</w:t>
      </w:r>
    </w:p>
    <w:p w14:paraId="61186741" w14:textId="218602EC" w:rsidR="005D7A27" w:rsidRDefault="00B47DBB" w:rsidP="005D7A27">
      <w:pPr>
        <w:pStyle w:val="Hervorhebungen"/>
        <w:jc w:val="both"/>
        <w:rPr>
          <w:lang w:val="de-AT"/>
        </w:rPr>
      </w:pPr>
      <w:r w:rsidRPr="00B47DBB">
        <w:rPr>
          <w:lang w:val="de-AT"/>
        </w:rPr>
        <w:t xml:space="preserve">Es wird ein großer Fußball-Sommer in Seefeld! Und das nicht (nur) </w:t>
      </w:r>
      <w:r w:rsidR="00150BDC">
        <w:rPr>
          <w:lang w:val="de-AT"/>
        </w:rPr>
        <w:t>aufgrund</w:t>
      </w:r>
      <w:r w:rsidRPr="00B47DBB">
        <w:rPr>
          <w:lang w:val="de-AT"/>
        </w:rPr>
        <w:t xml:space="preserve"> der Europameisterschaft im Nachbarland.</w:t>
      </w:r>
      <w:r w:rsidR="00150BDC">
        <w:rPr>
          <w:lang w:val="de-AT"/>
        </w:rPr>
        <w:t xml:space="preserve"> Während </w:t>
      </w:r>
      <w:r w:rsidRPr="00B47DBB">
        <w:rPr>
          <w:lang w:val="de-AT"/>
        </w:rPr>
        <w:t xml:space="preserve">und nach dem </w:t>
      </w:r>
      <w:r w:rsidR="003E6638">
        <w:rPr>
          <w:lang w:val="de-AT"/>
        </w:rPr>
        <w:t>Großereignis</w:t>
      </w:r>
      <w:r w:rsidRPr="00B47DBB">
        <w:rPr>
          <w:lang w:val="de-AT"/>
        </w:rPr>
        <w:t xml:space="preserve"> absolvieren heuer wieder mehrere große Clubs ihr Trainingslager in der Region.</w:t>
      </w:r>
      <w:r w:rsidR="00150BDC">
        <w:rPr>
          <w:lang w:val="de-AT"/>
        </w:rPr>
        <w:t xml:space="preserve"> Außerdem wird es in Seefeld wieder mehrere Public Viewing Angebote geben.</w:t>
      </w:r>
      <w:r w:rsidR="005D7A27">
        <w:rPr>
          <w:lang w:val="de-AT"/>
        </w:rPr>
        <w:t xml:space="preserve">  </w:t>
      </w:r>
    </w:p>
    <w:p w14:paraId="003E229A" w14:textId="6B79DBDE" w:rsidR="005D7A27" w:rsidRDefault="00B47DBB" w:rsidP="005D7A27">
      <w:pPr>
        <w:pStyle w:val="Flietext"/>
        <w:jc w:val="both"/>
        <w:rPr>
          <w:lang w:val="de-AT"/>
        </w:rPr>
      </w:pPr>
      <w:r w:rsidRPr="00B47DBB">
        <w:rPr>
          <w:lang w:val="de-AT"/>
        </w:rPr>
        <w:t xml:space="preserve">Ab 30. Juni wird der perfekt gepflegte Rasen in Seefeld </w:t>
      </w:r>
      <w:r w:rsidR="00150BDC">
        <w:rPr>
          <w:lang w:val="de-AT"/>
        </w:rPr>
        <w:t>wieder</w:t>
      </w:r>
      <w:r w:rsidRPr="00B47DBB">
        <w:rPr>
          <w:lang w:val="de-AT"/>
        </w:rPr>
        <w:t xml:space="preserve"> von</w:t>
      </w:r>
      <w:r w:rsidR="00150BDC">
        <w:rPr>
          <w:lang w:val="de-AT"/>
        </w:rPr>
        <w:t xml:space="preserve"> mehreren</w:t>
      </w:r>
      <w:r w:rsidRPr="00B47DBB">
        <w:rPr>
          <w:lang w:val="de-AT"/>
        </w:rPr>
        <w:t xml:space="preserve"> europäischen Spitzenclubs bespielt. Den Anfang macht der </w:t>
      </w:r>
      <w:proofErr w:type="spellStart"/>
      <w:r w:rsidRPr="00B47DBB">
        <w:rPr>
          <w:lang w:val="de-AT"/>
        </w:rPr>
        <w:t>schweizer</w:t>
      </w:r>
      <w:proofErr w:type="spellEnd"/>
      <w:r w:rsidRPr="00B47DBB">
        <w:rPr>
          <w:lang w:val="de-AT"/>
        </w:rPr>
        <w:t xml:space="preserve"> Top-Club FC Basel. Der 20-fache </w:t>
      </w:r>
      <w:proofErr w:type="spellStart"/>
      <w:r w:rsidRPr="00B47DBB">
        <w:rPr>
          <w:lang w:val="de-AT"/>
        </w:rPr>
        <w:t>schweizer</w:t>
      </w:r>
      <w:proofErr w:type="spellEnd"/>
      <w:r w:rsidRPr="00B47DBB">
        <w:rPr>
          <w:lang w:val="de-AT"/>
        </w:rPr>
        <w:t xml:space="preserve"> Meister und mehrfache Champions-League Teilnehmer bereitet sich in Seefeld von 30. Juni bis 7. Juli auf die kommende Saison vor. Nach einer durchwachsenen Saison möchte sich der Traditionsverein wieder zurück in die internationalen Ränge spielen. Dieses Ziel soll unter anderem durch ein intensives, erfolgreiches Trainingslager realisiert werden. Die idealen Trainingsbedingungen in Seefeld bieten dafür die besten Voraussetzungen. Davon konnten sich in der Vergangenheit schon einige der größten Vereine der Welt überzeugen. Darunter der FC Liverpool, Manchester City und auch die deutsche Nationalmannschaft</w:t>
      </w:r>
      <w:r w:rsidR="005D7A27">
        <w:rPr>
          <w:lang w:val="de-AT"/>
        </w:rPr>
        <w:t>.</w:t>
      </w:r>
    </w:p>
    <w:p w14:paraId="6A183375" w14:textId="1E07AD85" w:rsidR="00B47DBB" w:rsidRDefault="00B47DBB" w:rsidP="005D7A27">
      <w:pPr>
        <w:pStyle w:val="Flietext"/>
        <w:jc w:val="both"/>
        <w:rPr>
          <w:lang w:val="de-AT"/>
        </w:rPr>
      </w:pPr>
      <w:r w:rsidRPr="00B47DBB">
        <w:rPr>
          <w:lang w:val="de-AT"/>
        </w:rPr>
        <w:t>Nach dem FC Basel kommt am 10. Juli Besuch aus Andalusien auf das Hochplateau. Die Profis von Betis Sevilla waren in den vergangenen Jahren stets in den internationalen Bewerben unterwegs und können auf sehr viel Erfahrung i</w:t>
      </w:r>
      <w:r w:rsidR="00150BDC">
        <w:rPr>
          <w:lang w:val="de-AT"/>
        </w:rPr>
        <w:t>n ihrem</w:t>
      </w:r>
      <w:r w:rsidRPr="00B47DBB">
        <w:rPr>
          <w:lang w:val="de-AT"/>
        </w:rPr>
        <w:t xml:space="preserve"> Kader setzen. Zehn Tage lang werden sich Champions-League Sieger und Nachwuchsspieler aus der spanischen Metropole gemeinsam am Seefelder Rasen auf die Saison vorbereiten.</w:t>
      </w:r>
    </w:p>
    <w:p w14:paraId="32DF910D" w14:textId="6847BE65" w:rsidR="005D7A27" w:rsidRDefault="00B47DBB" w:rsidP="005D7A27">
      <w:pPr>
        <w:pStyle w:val="Flietext"/>
        <w:jc w:val="both"/>
        <w:rPr>
          <w:lang w:val="de-AT"/>
        </w:rPr>
      </w:pPr>
      <w:r w:rsidRPr="00B47DBB">
        <w:rPr>
          <w:lang w:val="de-AT"/>
        </w:rPr>
        <w:lastRenderedPageBreak/>
        <w:t xml:space="preserve">Nicht ganz so bekannt, aber international mindestens so erfolgreich ist der nächste Verein, der Seefeld als Trainingsdestination gewählt hat. Ab 13. Juli schlägt der kroatische Erstligist Slaven </w:t>
      </w:r>
      <w:proofErr w:type="spellStart"/>
      <w:r w:rsidRPr="00B47DBB">
        <w:rPr>
          <w:lang w:val="de-AT"/>
        </w:rPr>
        <w:t>Belupo</w:t>
      </w:r>
      <w:proofErr w:type="spellEnd"/>
      <w:r w:rsidRPr="00B47DBB">
        <w:rPr>
          <w:lang w:val="de-AT"/>
        </w:rPr>
        <w:t xml:space="preserve"> seine Zelte in Seefeld auf. Der Verein aus dem kroatischen Norden hat einen ganz besonderen Rekord inne. Diesen kennen aber wirklich nur echte Fußball-Experten. Zwischen 1967 und 2009 gab es mit dem sogenannten „UEFA Intertoto Cup“ einen </w:t>
      </w:r>
      <w:proofErr w:type="spellStart"/>
      <w:r w:rsidRPr="00B47DBB">
        <w:rPr>
          <w:lang w:val="de-AT"/>
        </w:rPr>
        <w:t>Pokalbewerb</w:t>
      </w:r>
      <w:proofErr w:type="spellEnd"/>
      <w:r w:rsidRPr="00B47DBB">
        <w:rPr>
          <w:lang w:val="de-AT"/>
        </w:rPr>
        <w:t xml:space="preserve"> für Teams, die sich </w:t>
      </w:r>
      <w:r w:rsidR="003E6638">
        <w:rPr>
          <w:lang w:val="de-AT"/>
        </w:rPr>
        <w:t>knapp</w:t>
      </w:r>
      <w:r w:rsidRPr="00B47DBB">
        <w:rPr>
          <w:lang w:val="de-AT"/>
        </w:rPr>
        <w:t xml:space="preserve"> nicht für die internationalen Bewerbe qualifizieren konnten. In diesem </w:t>
      </w:r>
      <w:proofErr w:type="spellStart"/>
      <w:r w:rsidRPr="00B47DBB">
        <w:rPr>
          <w:lang w:val="de-AT"/>
        </w:rPr>
        <w:t>Bewerb</w:t>
      </w:r>
      <w:proofErr w:type="spellEnd"/>
      <w:r w:rsidRPr="00B47DBB">
        <w:rPr>
          <w:lang w:val="de-AT"/>
        </w:rPr>
        <w:t xml:space="preserve"> hat Slaven </w:t>
      </w:r>
      <w:proofErr w:type="spellStart"/>
      <w:r w:rsidRPr="00B47DBB">
        <w:rPr>
          <w:lang w:val="de-AT"/>
        </w:rPr>
        <w:t>Belupo</w:t>
      </w:r>
      <w:proofErr w:type="spellEnd"/>
      <w:r w:rsidRPr="00B47DBB">
        <w:rPr>
          <w:lang w:val="de-AT"/>
        </w:rPr>
        <w:t xml:space="preserve"> den ersten Platz in der ewigen Tabelle inne</w:t>
      </w:r>
      <w:r w:rsidR="005D7A27">
        <w:rPr>
          <w:lang w:val="de-AT"/>
        </w:rPr>
        <w:t xml:space="preserve">. </w:t>
      </w:r>
    </w:p>
    <w:p w14:paraId="45CC5D3D" w14:textId="7B4F4FF9" w:rsidR="005D7A27" w:rsidRDefault="00B47DBB" w:rsidP="005D7A27">
      <w:pPr>
        <w:pStyle w:val="Flietext"/>
        <w:jc w:val="both"/>
        <w:rPr>
          <w:lang w:val="de-AT"/>
        </w:rPr>
      </w:pPr>
      <w:r w:rsidRPr="00B47DBB">
        <w:rPr>
          <w:lang w:val="de-AT"/>
        </w:rPr>
        <w:t>Komplettiert wird das Vereins-Quartett von einem frischgebackenen Aufsteiger in die Deutsche Bundesliga. Nach einer fulminanten Saison darf sich der Club von der Ostseeküste zum ersten Mal seit 1963 wieder erstklassig nennen. Die Rede ist vom einmaligen Bundesliga-Sieger Holstein Kiel. In der Saison 2024/25 dürfen die „Störche“ nach einer sehr langen Durststrecke wieder in der höchsten deutschen Spielklasse mitmischen und wollen sich darauf optimal vorbereiten. Dieser Plan soll von 27. Juli bis 4. August in Seefeld in die Tat umgesetzt werden.</w:t>
      </w:r>
    </w:p>
    <w:p w14:paraId="4C21CBDE" w14:textId="0215F46A" w:rsidR="005D7A27" w:rsidRDefault="00150BDC" w:rsidP="005D7A27">
      <w:pPr>
        <w:pStyle w:val="Flietext"/>
        <w:rPr>
          <w:lang w:val="de-AT"/>
        </w:rPr>
      </w:pPr>
      <w:r w:rsidRPr="00530639">
        <w:rPr>
          <w:b/>
          <w:lang w:val="de-AT"/>
        </w:rPr>
        <w:t>Öffentliche Trainings und Testspiele</w:t>
      </w:r>
      <w:r>
        <w:rPr>
          <w:lang w:val="de-AT"/>
        </w:rPr>
        <w:t xml:space="preserve"> werden jeweils kurzfristig bekanntgegeben und sind stets aktuell </w:t>
      </w:r>
      <w:r w:rsidR="00530639">
        <w:rPr>
          <w:lang w:val="de-AT"/>
        </w:rPr>
        <w:t xml:space="preserve">in unserem </w:t>
      </w:r>
      <w:hyperlink r:id="rId9" w:history="1">
        <w:r w:rsidR="00530639" w:rsidRPr="00530639">
          <w:rPr>
            <w:rStyle w:val="Hyperlink"/>
            <w:lang w:val="de-AT"/>
          </w:rPr>
          <w:t>Veranstaltungskalender</w:t>
        </w:r>
      </w:hyperlink>
      <w:r w:rsidR="00530639">
        <w:rPr>
          <w:lang w:val="de-AT"/>
        </w:rPr>
        <w:t xml:space="preserve"> zu finden. Alle </w:t>
      </w:r>
      <w:r w:rsidR="00530639" w:rsidRPr="00530639">
        <w:rPr>
          <w:b/>
          <w:lang w:val="de-AT"/>
        </w:rPr>
        <w:t>Public Viewing</w:t>
      </w:r>
      <w:r w:rsidR="00530639">
        <w:rPr>
          <w:lang w:val="de-AT"/>
        </w:rPr>
        <w:t xml:space="preserve"> </w:t>
      </w:r>
      <w:r w:rsidR="003E6638">
        <w:rPr>
          <w:lang w:val="de-AT"/>
        </w:rPr>
        <w:t>-</w:t>
      </w:r>
      <w:r w:rsidR="00530639">
        <w:rPr>
          <w:lang w:val="de-AT"/>
        </w:rPr>
        <w:t xml:space="preserve">Angebote </w:t>
      </w:r>
      <w:r w:rsidR="003E6638">
        <w:rPr>
          <w:lang w:val="de-AT"/>
        </w:rPr>
        <w:t xml:space="preserve">zur EM </w:t>
      </w:r>
      <w:r w:rsidR="00530639">
        <w:rPr>
          <w:lang w:val="de-AT"/>
        </w:rPr>
        <w:t xml:space="preserve">sind </w:t>
      </w:r>
      <w:hyperlink r:id="rId10" w:history="1">
        <w:r w:rsidR="00530639" w:rsidRPr="00530639">
          <w:rPr>
            <w:rStyle w:val="Hyperlink"/>
            <w:lang w:val="de-AT"/>
          </w:rPr>
          <w:t>hier</w:t>
        </w:r>
      </w:hyperlink>
      <w:r w:rsidR="00530639">
        <w:rPr>
          <w:lang w:val="de-AT"/>
        </w:rPr>
        <w:t xml:space="preserve"> zu finden.</w:t>
      </w:r>
      <w:bookmarkStart w:id="0" w:name="_GoBack"/>
      <w:bookmarkEnd w:id="0"/>
    </w:p>
    <w:p w14:paraId="4796F444" w14:textId="03579F19" w:rsidR="005D7A27" w:rsidRPr="00DC343F" w:rsidRDefault="005D7A27" w:rsidP="005D7A27">
      <w:pPr>
        <w:pStyle w:val="Flietext"/>
      </w:pPr>
      <w:r>
        <w:rPr>
          <w:rStyle w:val="HervorhebungenZchn"/>
          <w:lang w:val="de-AT"/>
        </w:rPr>
        <w:br/>
      </w:r>
      <w:r w:rsidRPr="00643CD5">
        <w:rPr>
          <w:rStyle w:val="HervorhebungenZchn"/>
          <w:lang w:val="de-AT"/>
        </w:rPr>
        <w:t>Honorarfreies Bildmaterial</w:t>
      </w:r>
      <w:r w:rsidRPr="00AB7FAF">
        <w:rPr>
          <w:lang w:val="de-AT"/>
        </w:rPr>
        <w:t xml:space="preserve"> können Sie</w:t>
      </w:r>
      <w:r>
        <w:rPr>
          <w:lang w:val="de-AT"/>
        </w:rPr>
        <w:t xml:space="preserve"> </w:t>
      </w:r>
      <w:hyperlink r:id="rId11" w:history="1">
        <w:r w:rsidR="00B47DBB" w:rsidRPr="002A1AC4">
          <w:rPr>
            <w:rStyle w:val="Hyperlink"/>
          </w:rPr>
          <w:t>hier</w:t>
        </w:r>
      </w:hyperlink>
      <w:r w:rsidR="00B47DBB">
        <w:t xml:space="preserve"> </w:t>
      </w:r>
      <w:r w:rsidRPr="00AB7FAF">
        <w:rPr>
          <w:lang w:val="de-AT"/>
        </w:rPr>
        <w:t>downloaden. Bildnachweis laut Copyright-Vermerk</w:t>
      </w:r>
      <w:r>
        <w:rPr>
          <w:lang w:val="de-AT"/>
        </w:rPr>
        <w:t>.</w:t>
      </w:r>
    </w:p>
    <w:p w14:paraId="0525AEC5" w14:textId="77777777" w:rsidR="005D7A27" w:rsidRDefault="005D7A27" w:rsidP="005D7A27">
      <w:pPr>
        <w:pStyle w:val="Hervorhebungen"/>
        <w:spacing w:before="0" w:after="0" w:line="360" w:lineRule="auto"/>
        <w:rPr>
          <w:lang w:val="de-AT"/>
        </w:rPr>
      </w:pPr>
      <w:r w:rsidRPr="00AB7FAF">
        <w:rPr>
          <w:lang w:val="de-AT"/>
        </w:rPr>
        <w:t xml:space="preserve">Kontakt und Rückfragen: </w:t>
      </w:r>
    </w:p>
    <w:p w14:paraId="11AE7BC8" w14:textId="77777777" w:rsidR="005D7A27" w:rsidRPr="00447F5E" w:rsidRDefault="005D7A27" w:rsidP="005D7A27">
      <w:pPr>
        <w:spacing w:line="360" w:lineRule="auto"/>
        <w:rPr>
          <w:lang w:val="de-AT"/>
        </w:rPr>
      </w:pPr>
      <w:r w:rsidRPr="00447F5E">
        <w:rPr>
          <w:lang w:val="de-AT"/>
        </w:rPr>
        <w:t>Region Seefeld – Tirols Hochplateau</w:t>
      </w:r>
    </w:p>
    <w:p w14:paraId="6DCF74AE" w14:textId="77777777" w:rsidR="005D7A27" w:rsidRPr="00447F5E" w:rsidRDefault="005D7A27" w:rsidP="005D7A27">
      <w:pPr>
        <w:pStyle w:val="Flietext"/>
        <w:spacing w:before="0" w:after="0" w:line="360" w:lineRule="auto"/>
        <w:jc w:val="both"/>
        <w:rPr>
          <w:lang w:val="de-AT"/>
        </w:rPr>
      </w:pPr>
      <w:r w:rsidRPr="00447F5E">
        <w:rPr>
          <w:lang w:val="de-AT"/>
        </w:rPr>
        <w:t>c/o Nicolas Lair</w:t>
      </w:r>
    </w:p>
    <w:p w14:paraId="4ABC2CEC" w14:textId="77777777" w:rsidR="005D7A27" w:rsidRPr="00BB4EE0" w:rsidRDefault="005D7A27" w:rsidP="005D7A27">
      <w:pPr>
        <w:pStyle w:val="Flietext"/>
        <w:spacing w:before="0" w:after="0" w:line="360" w:lineRule="auto"/>
        <w:jc w:val="both"/>
        <w:rPr>
          <w:lang w:val="de-AT"/>
        </w:rPr>
      </w:pPr>
      <w:proofErr w:type="spellStart"/>
      <w:r w:rsidRPr="00BB4EE0">
        <w:rPr>
          <w:lang w:val="de-AT"/>
        </w:rPr>
        <w:t>Kirchplatzl</w:t>
      </w:r>
      <w:proofErr w:type="spellEnd"/>
      <w:r w:rsidRPr="00BB4EE0">
        <w:rPr>
          <w:lang w:val="de-AT"/>
        </w:rPr>
        <w:t xml:space="preserve"> 128a</w:t>
      </w:r>
      <w:r w:rsidRPr="00BB4EE0">
        <w:rPr>
          <w:lang w:val="de-AT"/>
        </w:rPr>
        <w:tab/>
      </w:r>
    </w:p>
    <w:p w14:paraId="3014415D" w14:textId="77777777" w:rsidR="005D7A27" w:rsidRPr="00AB7FAF" w:rsidRDefault="005D7A27" w:rsidP="005D7A27">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14:paraId="141C4848" w14:textId="77777777" w:rsidR="005D7A27" w:rsidRPr="00AB7FAF" w:rsidRDefault="005D7A27" w:rsidP="005D7A27">
      <w:pPr>
        <w:pStyle w:val="Flietext"/>
        <w:spacing w:before="0" w:after="0" w:line="360" w:lineRule="auto"/>
        <w:jc w:val="both"/>
        <w:rPr>
          <w:lang w:val="de-AT"/>
        </w:rPr>
      </w:pPr>
      <w:r w:rsidRPr="00AB7FAF">
        <w:rPr>
          <w:lang w:val="de-AT"/>
        </w:rPr>
        <w:t xml:space="preserve">M: +43 (0)664 / </w:t>
      </w:r>
      <w:r>
        <w:rPr>
          <w:lang w:val="de-AT"/>
        </w:rPr>
        <w:t>621 89 39</w:t>
      </w:r>
    </w:p>
    <w:p w14:paraId="1C0DAE2D" w14:textId="77777777" w:rsidR="005D7A27" w:rsidRPr="00AB7FAF" w:rsidRDefault="005D7A27" w:rsidP="005D7A27">
      <w:pPr>
        <w:pStyle w:val="WebsiteTextMediumItalic"/>
        <w:spacing w:line="360" w:lineRule="auto"/>
        <w:rPr>
          <w:lang w:val="de-AT"/>
        </w:rPr>
      </w:pPr>
      <w:r>
        <w:rPr>
          <w:lang w:val="de-AT"/>
        </w:rPr>
        <w:t>nicolas.lair</w:t>
      </w:r>
      <w:r w:rsidRPr="00AB7FAF">
        <w:rPr>
          <w:lang w:val="de-AT"/>
        </w:rPr>
        <w:t>@seefeld.com</w:t>
      </w:r>
    </w:p>
    <w:p w14:paraId="53DFBAC8" w14:textId="77777777" w:rsidR="005D7A27" w:rsidRPr="00B50D98" w:rsidRDefault="005D7A27" w:rsidP="005D7A27">
      <w:pPr>
        <w:pStyle w:val="WebsiteTextMediumItalic"/>
        <w:spacing w:line="360" w:lineRule="auto"/>
        <w:rPr>
          <w:lang w:val="de-AT"/>
        </w:rPr>
      </w:pPr>
      <w:r w:rsidRPr="00AB7FAF">
        <w:rPr>
          <w:lang w:val="de-AT"/>
        </w:rPr>
        <w:t>www.seefeld.com</w:t>
      </w:r>
    </w:p>
    <w:p w14:paraId="2B03EF37" w14:textId="07407AAA" w:rsidR="00BF1AAB" w:rsidRPr="005D7A27" w:rsidRDefault="00BF1AAB" w:rsidP="005D7A27"/>
    <w:sectPr w:rsidR="00BF1AAB" w:rsidRPr="005D7A27" w:rsidSect="00FC624D">
      <w:headerReference w:type="default" r:id="rId12"/>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B8231" w14:textId="77777777" w:rsidR="000B361A" w:rsidRDefault="000B361A" w:rsidP="00EF68E8">
      <w:r>
        <w:separator/>
      </w:r>
    </w:p>
  </w:endnote>
  <w:endnote w:type="continuationSeparator" w:id="0">
    <w:p w14:paraId="51D7DC90" w14:textId="77777777" w:rsidR="000B361A" w:rsidRDefault="000B361A"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2C4A3" w14:textId="77777777" w:rsidR="000B361A" w:rsidRDefault="000B361A" w:rsidP="00EF68E8">
      <w:r>
        <w:separator/>
      </w:r>
    </w:p>
  </w:footnote>
  <w:footnote w:type="continuationSeparator" w:id="0">
    <w:p w14:paraId="35697475" w14:textId="77777777" w:rsidR="000B361A" w:rsidRDefault="000B361A"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E148D" w14:textId="77777777" w:rsidR="00FC624D" w:rsidRPr="001E6894" w:rsidRDefault="00FB4AF9" w:rsidP="00EF68E8">
    <w:r>
      <w:rPr>
        <w:noProof/>
        <w:lang w:eastAsia="de-DE"/>
      </w:rPr>
      <w:drawing>
        <wp:anchor distT="0" distB="0" distL="114300" distR="114300" simplePos="0" relativeHeight="251658240" behindDoc="1" locked="0" layoutInCell="1" allowOverlap="1" wp14:anchorId="3C6AC480" wp14:editId="67013E49">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614"/>
    <w:rsid w:val="00002FC6"/>
    <w:rsid w:val="00010826"/>
    <w:rsid w:val="000114F8"/>
    <w:rsid w:val="000132D5"/>
    <w:rsid w:val="00013454"/>
    <w:rsid w:val="00016195"/>
    <w:rsid w:val="0002224C"/>
    <w:rsid w:val="00024D7B"/>
    <w:rsid w:val="00026DC8"/>
    <w:rsid w:val="00037CD7"/>
    <w:rsid w:val="000532E8"/>
    <w:rsid w:val="00054A2E"/>
    <w:rsid w:val="0005754E"/>
    <w:rsid w:val="00063466"/>
    <w:rsid w:val="00070909"/>
    <w:rsid w:val="00074B74"/>
    <w:rsid w:val="000773F9"/>
    <w:rsid w:val="000864C6"/>
    <w:rsid w:val="000A134F"/>
    <w:rsid w:val="000A333B"/>
    <w:rsid w:val="000A52E6"/>
    <w:rsid w:val="000B361A"/>
    <w:rsid w:val="000B528E"/>
    <w:rsid w:val="000B7008"/>
    <w:rsid w:val="000B7504"/>
    <w:rsid w:val="000B788F"/>
    <w:rsid w:val="000C0249"/>
    <w:rsid w:val="000D6981"/>
    <w:rsid w:val="000E0C00"/>
    <w:rsid w:val="000E351E"/>
    <w:rsid w:val="000F7B5D"/>
    <w:rsid w:val="0010295C"/>
    <w:rsid w:val="00105C7C"/>
    <w:rsid w:val="00107CB0"/>
    <w:rsid w:val="0011779A"/>
    <w:rsid w:val="00130DAB"/>
    <w:rsid w:val="00132577"/>
    <w:rsid w:val="00134A0C"/>
    <w:rsid w:val="0014158C"/>
    <w:rsid w:val="001462C4"/>
    <w:rsid w:val="00150BDC"/>
    <w:rsid w:val="00161C01"/>
    <w:rsid w:val="00186DF4"/>
    <w:rsid w:val="00193E07"/>
    <w:rsid w:val="00194A73"/>
    <w:rsid w:val="001A64B3"/>
    <w:rsid w:val="001A6E71"/>
    <w:rsid w:val="001B14A2"/>
    <w:rsid w:val="001B28DD"/>
    <w:rsid w:val="001B53A3"/>
    <w:rsid w:val="001E1A39"/>
    <w:rsid w:val="001E44C9"/>
    <w:rsid w:val="001E5AA8"/>
    <w:rsid w:val="001E6894"/>
    <w:rsid w:val="001E7E48"/>
    <w:rsid w:val="001F1FB2"/>
    <w:rsid w:val="00215A38"/>
    <w:rsid w:val="00217E01"/>
    <w:rsid w:val="00220A8D"/>
    <w:rsid w:val="00224E29"/>
    <w:rsid w:val="00232BFF"/>
    <w:rsid w:val="002520CD"/>
    <w:rsid w:val="00252E05"/>
    <w:rsid w:val="00254BF8"/>
    <w:rsid w:val="00256B88"/>
    <w:rsid w:val="0027653A"/>
    <w:rsid w:val="002768B3"/>
    <w:rsid w:val="002773A7"/>
    <w:rsid w:val="00277A38"/>
    <w:rsid w:val="00290484"/>
    <w:rsid w:val="00293D72"/>
    <w:rsid w:val="0029574A"/>
    <w:rsid w:val="002A1AC4"/>
    <w:rsid w:val="002A73FB"/>
    <w:rsid w:val="002B0772"/>
    <w:rsid w:val="002B3F8D"/>
    <w:rsid w:val="002C112E"/>
    <w:rsid w:val="002C759E"/>
    <w:rsid w:val="002D0673"/>
    <w:rsid w:val="002E27EE"/>
    <w:rsid w:val="002F4356"/>
    <w:rsid w:val="0031712C"/>
    <w:rsid w:val="003209EB"/>
    <w:rsid w:val="003271E8"/>
    <w:rsid w:val="00331793"/>
    <w:rsid w:val="00346144"/>
    <w:rsid w:val="0035205E"/>
    <w:rsid w:val="00352FEB"/>
    <w:rsid w:val="003534EB"/>
    <w:rsid w:val="00381FF6"/>
    <w:rsid w:val="00385F43"/>
    <w:rsid w:val="003A0005"/>
    <w:rsid w:val="003A7B1A"/>
    <w:rsid w:val="003B5697"/>
    <w:rsid w:val="003B7EBA"/>
    <w:rsid w:val="003E6638"/>
    <w:rsid w:val="003F162C"/>
    <w:rsid w:val="003F248F"/>
    <w:rsid w:val="003F5266"/>
    <w:rsid w:val="003F7237"/>
    <w:rsid w:val="00406447"/>
    <w:rsid w:val="00411A00"/>
    <w:rsid w:val="00417250"/>
    <w:rsid w:val="00422CFB"/>
    <w:rsid w:val="00425D9F"/>
    <w:rsid w:val="00436E7D"/>
    <w:rsid w:val="00437910"/>
    <w:rsid w:val="00437FBE"/>
    <w:rsid w:val="004428B5"/>
    <w:rsid w:val="00445AB3"/>
    <w:rsid w:val="00445E5F"/>
    <w:rsid w:val="0046472C"/>
    <w:rsid w:val="00464E8A"/>
    <w:rsid w:val="00472606"/>
    <w:rsid w:val="004756EB"/>
    <w:rsid w:val="00481AE6"/>
    <w:rsid w:val="00486D07"/>
    <w:rsid w:val="00494385"/>
    <w:rsid w:val="00496230"/>
    <w:rsid w:val="004C0044"/>
    <w:rsid w:val="004C60E2"/>
    <w:rsid w:val="004D4710"/>
    <w:rsid w:val="004D5340"/>
    <w:rsid w:val="0050632F"/>
    <w:rsid w:val="00513380"/>
    <w:rsid w:val="00516241"/>
    <w:rsid w:val="00530639"/>
    <w:rsid w:val="00532D12"/>
    <w:rsid w:val="00537031"/>
    <w:rsid w:val="00544DE6"/>
    <w:rsid w:val="005468A7"/>
    <w:rsid w:val="0055333C"/>
    <w:rsid w:val="0055380C"/>
    <w:rsid w:val="005621FF"/>
    <w:rsid w:val="00583945"/>
    <w:rsid w:val="005A6766"/>
    <w:rsid w:val="005B309C"/>
    <w:rsid w:val="005C59A4"/>
    <w:rsid w:val="005D7A27"/>
    <w:rsid w:val="005E7227"/>
    <w:rsid w:val="005F14E1"/>
    <w:rsid w:val="005F172B"/>
    <w:rsid w:val="005F5A14"/>
    <w:rsid w:val="0061352A"/>
    <w:rsid w:val="00623466"/>
    <w:rsid w:val="006265A3"/>
    <w:rsid w:val="00641A83"/>
    <w:rsid w:val="0064407A"/>
    <w:rsid w:val="00653F39"/>
    <w:rsid w:val="00676CE4"/>
    <w:rsid w:val="006777B5"/>
    <w:rsid w:val="006832F4"/>
    <w:rsid w:val="006A1843"/>
    <w:rsid w:val="006C0C9A"/>
    <w:rsid w:val="006D568D"/>
    <w:rsid w:val="006D5A97"/>
    <w:rsid w:val="006E71A5"/>
    <w:rsid w:val="006F050C"/>
    <w:rsid w:val="00721C8F"/>
    <w:rsid w:val="0073238E"/>
    <w:rsid w:val="00743477"/>
    <w:rsid w:val="00763481"/>
    <w:rsid w:val="00763A41"/>
    <w:rsid w:val="007810EE"/>
    <w:rsid w:val="0078370E"/>
    <w:rsid w:val="007872AB"/>
    <w:rsid w:val="007919C1"/>
    <w:rsid w:val="00794135"/>
    <w:rsid w:val="007A49A2"/>
    <w:rsid w:val="007B4F8C"/>
    <w:rsid w:val="007B717A"/>
    <w:rsid w:val="007C1E84"/>
    <w:rsid w:val="007C34FF"/>
    <w:rsid w:val="007D34E2"/>
    <w:rsid w:val="007D4C2C"/>
    <w:rsid w:val="007E75A4"/>
    <w:rsid w:val="007F5040"/>
    <w:rsid w:val="007F5317"/>
    <w:rsid w:val="007F6E65"/>
    <w:rsid w:val="00800232"/>
    <w:rsid w:val="0080564C"/>
    <w:rsid w:val="00813505"/>
    <w:rsid w:val="00815C23"/>
    <w:rsid w:val="0082575E"/>
    <w:rsid w:val="008362B3"/>
    <w:rsid w:val="008520B2"/>
    <w:rsid w:val="008548EA"/>
    <w:rsid w:val="00856394"/>
    <w:rsid w:val="00866DB5"/>
    <w:rsid w:val="008719DA"/>
    <w:rsid w:val="00875D9C"/>
    <w:rsid w:val="008807C8"/>
    <w:rsid w:val="0088139B"/>
    <w:rsid w:val="00883C97"/>
    <w:rsid w:val="00885CCF"/>
    <w:rsid w:val="00887AFE"/>
    <w:rsid w:val="00887F1A"/>
    <w:rsid w:val="00897F99"/>
    <w:rsid w:val="008B3F32"/>
    <w:rsid w:val="008C345D"/>
    <w:rsid w:val="008C37AA"/>
    <w:rsid w:val="008E497C"/>
    <w:rsid w:val="008E6023"/>
    <w:rsid w:val="008F3579"/>
    <w:rsid w:val="00920C83"/>
    <w:rsid w:val="00921DE3"/>
    <w:rsid w:val="009242D5"/>
    <w:rsid w:val="0092447B"/>
    <w:rsid w:val="00940825"/>
    <w:rsid w:val="009448CA"/>
    <w:rsid w:val="0094684B"/>
    <w:rsid w:val="00954AD8"/>
    <w:rsid w:val="00960AF1"/>
    <w:rsid w:val="009705D7"/>
    <w:rsid w:val="009728F9"/>
    <w:rsid w:val="00982B62"/>
    <w:rsid w:val="009906AA"/>
    <w:rsid w:val="00992254"/>
    <w:rsid w:val="00992970"/>
    <w:rsid w:val="009A2397"/>
    <w:rsid w:val="009B2DE0"/>
    <w:rsid w:val="009C7404"/>
    <w:rsid w:val="009D1CCC"/>
    <w:rsid w:val="009D6108"/>
    <w:rsid w:val="009E0D63"/>
    <w:rsid w:val="009E64DC"/>
    <w:rsid w:val="009F79A7"/>
    <w:rsid w:val="00A116F9"/>
    <w:rsid w:val="00A12DB8"/>
    <w:rsid w:val="00A20CAA"/>
    <w:rsid w:val="00A25D33"/>
    <w:rsid w:val="00A2716B"/>
    <w:rsid w:val="00A366B0"/>
    <w:rsid w:val="00A46142"/>
    <w:rsid w:val="00A56166"/>
    <w:rsid w:val="00A6375F"/>
    <w:rsid w:val="00A81A6B"/>
    <w:rsid w:val="00A83F35"/>
    <w:rsid w:val="00A85614"/>
    <w:rsid w:val="00A85CE4"/>
    <w:rsid w:val="00A8671A"/>
    <w:rsid w:val="00A90145"/>
    <w:rsid w:val="00A93418"/>
    <w:rsid w:val="00A965F6"/>
    <w:rsid w:val="00AB45CC"/>
    <w:rsid w:val="00AB72C2"/>
    <w:rsid w:val="00AC7784"/>
    <w:rsid w:val="00AD3FDA"/>
    <w:rsid w:val="00AE099B"/>
    <w:rsid w:val="00AE6D9D"/>
    <w:rsid w:val="00AF3E5E"/>
    <w:rsid w:val="00B12C9C"/>
    <w:rsid w:val="00B232AD"/>
    <w:rsid w:val="00B407C8"/>
    <w:rsid w:val="00B414EF"/>
    <w:rsid w:val="00B43153"/>
    <w:rsid w:val="00B47DBB"/>
    <w:rsid w:val="00B50D98"/>
    <w:rsid w:val="00B61A4B"/>
    <w:rsid w:val="00B62284"/>
    <w:rsid w:val="00B64FC1"/>
    <w:rsid w:val="00B67391"/>
    <w:rsid w:val="00B70907"/>
    <w:rsid w:val="00B71D50"/>
    <w:rsid w:val="00B75B83"/>
    <w:rsid w:val="00B77973"/>
    <w:rsid w:val="00B8080D"/>
    <w:rsid w:val="00B82756"/>
    <w:rsid w:val="00B853B6"/>
    <w:rsid w:val="00B90D49"/>
    <w:rsid w:val="00BA354E"/>
    <w:rsid w:val="00BA3B20"/>
    <w:rsid w:val="00BB7036"/>
    <w:rsid w:val="00BC4EDD"/>
    <w:rsid w:val="00BD032E"/>
    <w:rsid w:val="00BD569D"/>
    <w:rsid w:val="00BD6A13"/>
    <w:rsid w:val="00BD6FDA"/>
    <w:rsid w:val="00BE030B"/>
    <w:rsid w:val="00BF1AAB"/>
    <w:rsid w:val="00BF7154"/>
    <w:rsid w:val="00C01499"/>
    <w:rsid w:val="00C17749"/>
    <w:rsid w:val="00C3193C"/>
    <w:rsid w:val="00C621C8"/>
    <w:rsid w:val="00C64506"/>
    <w:rsid w:val="00C64F12"/>
    <w:rsid w:val="00C8262D"/>
    <w:rsid w:val="00C86DD2"/>
    <w:rsid w:val="00CA6344"/>
    <w:rsid w:val="00CB2B4A"/>
    <w:rsid w:val="00CB4E18"/>
    <w:rsid w:val="00CC47E0"/>
    <w:rsid w:val="00CC74BC"/>
    <w:rsid w:val="00CC7713"/>
    <w:rsid w:val="00CD01BA"/>
    <w:rsid w:val="00CD1397"/>
    <w:rsid w:val="00CD4282"/>
    <w:rsid w:val="00CD559C"/>
    <w:rsid w:val="00CE50C7"/>
    <w:rsid w:val="00CF66C9"/>
    <w:rsid w:val="00D00FDB"/>
    <w:rsid w:val="00D12FE5"/>
    <w:rsid w:val="00D22427"/>
    <w:rsid w:val="00D337C9"/>
    <w:rsid w:val="00D56774"/>
    <w:rsid w:val="00D84C56"/>
    <w:rsid w:val="00D85368"/>
    <w:rsid w:val="00D862B6"/>
    <w:rsid w:val="00DA34A6"/>
    <w:rsid w:val="00DA46C0"/>
    <w:rsid w:val="00DC343F"/>
    <w:rsid w:val="00DC5BCC"/>
    <w:rsid w:val="00DD4A40"/>
    <w:rsid w:val="00DF0F0B"/>
    <w:rsid w:val="00E062CD"/>
    <w:rsid w:val="00E06F8D"/>
    <w:rsid w:val="00E07F7B"/>
    <w:rsid w:val="00E216DB"/>
    <w:rsid w:val="00E32941"/>
    <w:rsid w:val="00E36587"/>
    <w:rsid w:val="00E36D63"/>
    <w:rsid w:val="00E44752"/>
    <w:rsid w:val="00E53B21"/>
    <w:rsid w:val="00E56BFE"/>
    <w:rsid w:val="00E80EED"/>
    <w:rsid w:val="00E8453F"/>
    <w:rsid w:val="00E944BA"/>
    <w:rsid w:val="00E9551A"/>
    <w:rsid w:val="00EA3475"/>
    <w:rsid w:val="00EA6716"/>
    <w:rsid w:val="00EC3C93"/>
    <w:rsid w:val="00EC6ABE"/>
    <w:rsid w:val="00EC7A58"/>
    <w:rsid w:val="00ED04B9"/>
    <w:rsid w:val="00ED21E0"/>
    <w:rsid w:val="00ED583A"/>
    <w:rsid w:val="00EF0793"/>
    <w:rsid w:val="00EF4D7D"/>
    <w:rsid w:val="00EF68E8"/>
    <w:rsid w:val="00EF6FE9"/>
    <w:rsid w:val="00F00113"/>
    <w:rsid w:val="00F01423"/>
    <w:rsid w:val="00F166DC"/>
    <w:rsid w:val="00F36970"/>
    <w:rsid w:val="00F409E3"/>
    <w:rsid w:val="00F42BBE"/>
    <w:rsid w:val="00F46277"/>
    <w:rsid w:val="00F63B8B"/>
    <w:rsid w:val="00F715C4"/>
    <w:rsid w:val="00FB0CC5"/>
    <w:rsid w:val="00FB24A3"/>
    <w:rsid w:val="00FB3684"/>
    <w:rsid w:val="00FB4AF9"/>
    <w:rsid w:val="00FC0493"/>
    <w:rsid w:val="00FC1F57"/>
    <w:rsid w:val="00FC5BEA"/>
    <w:rsid w:val="00FC624D"/>
    <w:rsid w:val="00FD0AF8"/>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C8691"/>
  <w15:chartTrackingRefBased/>
  <w15:docId w15:val="{329FDFBB-0536-DD4C-882E-A3CC039C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character" w:styleId="BesuchterLink">
    <w:name w:val="FollowedHyperlink"/>
    <w:basedOn w:val="Absatz-Standardschriftart"/>
    <w:uiPriority w:val="99"/>
    <w:semiHidden/>
    <w:unhideWhenUsed/>
    <w:rsid w:val="00FD0AF8"/>
    <w:rPr>
      <w:color w:val="E2C69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54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x.seefeld.com/share/1718028853TUALqYb7dEaDMs" TargetMode="External"/><Relationship Id="rId5" Type="http://schemas.openxmlformats.org/officeDocument/2006/relationships/webSettings" Target="webSettings.xml"/><Relationship Id="rId10" Type="http://schemas.openxmlformats.org/officeDocument/2006/relationships/hyperlink" Target="https://www.seefeld.com/de/eventkalender.html?holidayThemes=50&amp;view=grid&amp;interaction=true" TargetMode="External"/><Relationship Id="rId4" Type="http://schemas.openxmlformats.org/officeDocument/2006/relationships/settings" Target="settings.xml"/><Relationship Id="rId9" Type="http://schemas.openxmlformats.org/officeDocument/2006/relationships/hyperlink" Target="https://www.seefeld.com/de/eventkalender.html?holidayThemes=50&amp;view=grid&amp;interaction=tru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in.ebenhoch\Desktop\PM%20Vorlage%20neu%20Michi.dotx" TargetMode="External"/></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1225F-DEAE-4AAA-A476-8B76BCE41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Vorlage neu Michi</Template>
  <TotalTime>0</TotalTime>
  <Pages>2</Pages>
  <Words>487</Words>
  <Characters>3071</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Nicolas Lair</cp:lastModifiedBy>
  <cp:revision>27</cp:revision>
  <cp:lastPrinted>2024-04-15T07:18:00Z</cp:lastPrinted>
  <dcterms:created xsi:type="dcterms:W3CDTF">2024-04-11T10:31:00Z</dcterms:created>
  <dcterms:modified xsi:type="dcterms:W3CDTF">2024-06-10T12:16:00Z</dcterms:modified>
</cp:coreProperties>
</file>